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DC7F8C" w:rsidTr="00986E0C">
        <w:trPr>
          <w:trHeight w:hRule="exact" w:val="15026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DC7F8C" w:rsidTr="007F3A6C">
              <w:trPr>
                <w:cantSplit/>
                <w:trHeight w:hRule="exact" w:val="5818"/>
              </w:trPr>
              <w:tc>
                <w:tcPr>
                  <w:tcW w:w="7200" w:type="dxa"/>
                </w:tcPr>
                <w:p w:rsidR="00DC7F8C" w:rsidRDefault="00C36294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4B219253" wp14:editId="61F750EB">
                        <wp:extent cx="4594011" cy="3710940"/>
                        <wp:effectExtent l="0" t="0" r="0" b="381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Connections weekend pic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94011" cy="3710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C7F8C" w:rsidTr="007F5FB6">
              <w:trPr>
                <w:trHeight w:hRule="exact" w:val="6511"/>
              </w:trPr>
              <w:tc>
                <w:tcPr>
                  <w:tcW w:w="7200" w:type="dxa"/>
                </w:tcPr>
                <w:p w:rsidR="00DC7F8C" w:rsidRDefault="005C7C55" w:rsidP="00D25DFA">
                  <w:pPr>
                    <w:pStyle w:val="Subtitle"/>
                  </w:pPr>
                  <w:r>
                    <w:t>2</w:t>
                  </w:r>
                  <w:r w:rsidR="0091768B">
                    <w:t>3-</w:t>
                  </w:r>
                  <w:r>
                    <w:t>2</w:t>
                  </w:r>
                  <w:r w:rsidR="0091768B">
                    <w:t>5</w:t>
                  </w:r>
                  <w:r w:rsidR="00C36294">
                    <w:t xml:space="preserve"> February</w:t>
                  </w:r>
                </w:p>
                <w:p w:rsidR="00DC7F8C" w:rsidRDefault="005C7C55" w:rsidP="00D25DFA">
                  <w:pPr>
                    <w:pStyle w:val="Title"/>
                  </w:pPr>
                  <w:r>
                    <w:t>Connections 2018</w:t>
                  </w:r>
                </w:p>
                <w:p w:rsidR="00DC7F8C" w:rsidRPr="00D25DFA" w:rsidRDefault="0091768B" w:rsidP="00D25DFA">
                  <w:pPr>
                    <w:pStyle w:val="Heading1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For youth (12-17</w:t>
                  </w:r>
                  <w:r w:rsidR="006E723D" w:rsidRPr="00D25DFA">
                    <w:rPr>
                      <w:sz w:val="32"/>
                      <w:szCs w:val="32"/>
                    </w:rPr>
                    <w:t>)</w:t>
                  </w:r>
                </w:p>
                <w:p w:rsidR="005C7C55" w:rsidRDefault="005C7C55" w:rsidP="00D123EB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Connections 2018</w:t>
                  </w:r>
                  <w:r w:rsidR="00EC0D32">
                    <w:rPr>
                      <w:sz w:val="22"/>
                      <w:szCs w:val="22"/>
                    </w:rPr>
                    <w:t xml:space="preserve"> is t</w:t>
                  </w:r>
                  <w:r w:rsidR="007B4AA8" w:rsidRPr="008E2E75">
                    <w:rPr>
                      <w:sz w:val="22"/>
                      <w:szCs w:val="22"/>
                    </w:rPr>
                    <w:t xml:space="preserve">aking place at </w:t>
                  </w:r>
                  <w:r>
                    <w:rPr>
                      <w:sz w:val="22"/>
                      <w:szCs w:val="22"/>
                    </w:rPr>
                    <w:t xml:space="preserve">a NEW venue this year – the Windmill Christian Centre in </w:t>
                  </w:r>
                  <w:r w:rsidR="007F5FB6">
                    <w:rPr>
                      <w:sz w:val="22"/>
                      <w:szCs w:val="22"/>
                    </w:rPr>
                    <w:t xml:space="preserve">the sunny seaside town of </w:t>
                  </w:r>
                  <w:proofErr w:type="spellStart"/>
                  <w:r>
                    <w:rPr>
                      <w:sz w:val="22"/>
                      <w:szCs w:val="22"/>
                    </w:rPr>
                    <w:t>A</w:t>
                  </w:r>
                  <w:r w:rsidR="007F5FB6">
                    <w:rPr>
                      <w:sz w:val="22"/>
                      <w:szCs w:val="22"/>
                    </w:rPr>
                    <w:t>r</w:t>
                  </w:r>
                  <w:r>
                    <w:rPr>
                      <w:sz w:val="22"/>
                      <w:szCs w:val="22"/>
                    </w:rPr>
                    <w:t>broat</w:t>
                  </w:r>
                  <w:r w:rsidR="007F5FB6">
                    <w:rPr>
                      <w:sz w:val="22"/>
                      <w:szCs w:val="22"/>
                    </w:rPr>
                    <w:t>h</w:t>
                  </w:r>
                  <w:proofErr w:type="spellEnd"/>
                  <w:r w:rsidR="007F5FB6">
                    <w:rPr>
                      <w:sz w:val="22"/>
                      <w:szCs w:val="22"/>
                    </w:rPr>
                    <w:t>!</w:t>
                  </w:r>
                  <w:r>
                    <w:rPr>
                      <w:sz w:val="22"/>
                      <w:szCs w:val="22"/>
                    </w:rPr>
                    <w:t xml:space="preserve"> We’re excited about taking this annual event to a new location and believe God has some great things lined up for us!</w:t>
                  </w:r>
                </w:p>
                <w:p w:rsidR="00DC7F8C" w:rsidRPr="008E2E75" w:rsidRDefault="005C7C55" w:rsidP="00D123EB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So, j</w:t>
                  </w:r>
                  <w:r w:rsidR="005B716B" w:rsidRPr="008E2E75">
                    <w:rPr>
                      <w:sz w:val="22"/>
                      <w:szCs w:val="22"/>
                    </w:rPr>
                    <w:t>oin us for a</w:t>
                  </w:r>
                  <w:r w:rsidR="007F3A6C">
                    <w:rPr>
                      <w:sz w:val="22"/>
                      <w:szCs w:val="22"/>
                    </w:rPr>
                    <w:t>nother</w:t>
                  </w:r>
                  <w:r w:rsidR="005B716B" w:rsidRPr="008E2E75">
                    <w:rPr>
                      <w:sz w:val="22"/>
                      <w:szCs w:val="22"/>
                    </w:rPr>
                    <w:t xml:space="preserve"> jam-</w:t>
                  </w:r>
                  <w:r w:rsidR="007B4AA8" w:rsidRPr="008E2E75">
                    <w:rPr>
                      <w:sz w:val="22"/>
                      <w:szCs w:val="22"/>
                    </w:rPr>
                    <w:t>packed weekend</w:t>
                  </w:r>
                  <w:r w:rsidR="000F0300" w:rsidRPr="008E2E75">
                    <w:rPr>
                      <w:sz w:val="22"/>
                      <w:szCs w:val="22"/>
                    </w:rPr>
                    <w:t xml:space="preserve"> full</w:t>
                  </w:r>
                  <w:r w:rsidR="00EC0D32">
                    <w:rPr>
                      <w:sz w:val="22"/>
                      <w:szCs w:val="22"/>
                    </w:rPr>
                    <w:t xml:space="preserve"> of fun, worship </w:t>
                  </w:r>
                  <w:r w:rsidR="00EC0D32" w:rsidRPr="008E2E75">
                    <w:rPr>
                      <w:sz w:val="22"/>
                      <w:szCs w:val="22"/>
                    </w:rPr>
                    <w:t>and teaching</w:t>
                  </w:r>
                  <w:r w:rsidR="007B4AA8" w:rsidRPr="008E2E75">
                    <w:rPr>
                      <w:sz w:val="22"/>
                      <w:szCs w:val="22"/>
                    </w:rPr>
                    <w:t>, enjoying God, hanging out with old friends and making new ones.</w:t>
                  </w:r>
                  <w:r w:rsidR="00D25DFA" w:rsidRPr="008E2E75">
                    <w:rPr>
                      <w:sz w:val="22"/>
                      <w:szCs w:val="22"/>
                    </w:rPr>
                    <w:t xml:space="preserve"> </w:t>
                  </w:r>
                  <w:r w:rsidR="008E2E75" w:rsidRPr="008E2E75">
                    <w:rPr>
                      <w:sz w:val="22"/>
                      <w:szCs w:val="22"/>
                    </w:rPr>
                    <w:t>Over the years we have witness</w:t>
                  </w:r>
                  <w:r w:rsidR="008E2E75">
                    <w:rPr>
                      <w:sz w:val="22"/>
                      <w:szCs w:val="22"/>
                    </w:rPr>
                    <w:t>ed many young people discover</w:t>
                  </w:r>
                  <w:r w:rsidR="008E2E75" w:rsidRPr="008E2E75">
                    <w:rPr>
                      <w:sz w:val="22"/>
                      <w:szCs w:val="22"/>
                    </w:rPr>
                    <w:t xml:space="preserve"> the Father’s love in a new way, sometimes for the first time, </w:t>
                  </w:r>
                  <w:r w:rsidR="007F3A6C">
                    <w:rPr>
                      <w:sz w:val="22"/>
                      <w:szCs w:val="22"/>
                    </w:rPr>
                    <w:t>and their destiny and role in seeing His kingdom come here on earth</w:t>
                  </w:r>
                  <w:r w:rsidR="008E2E75" w:rsidRPr="008E2E75">
                    <w:rPr>
                      <w:sz w:val="22"/>
                      <w:szCs w:val="22"/>
                    </w:rPr>
                    <w:t>. Our desi</w:t>
                  </w:r>
                  <w:r w:rsidR="007F3A6C">
                    <w:rPr>
                      <w:sz w:val="22"/>
                      <w:szCs w:val="22"/>
                    </w:rPr>
                    <w:t xml:space="preserve">re is to see the same this year. </w:t>
                  </w:r>
                  <w:r>
                    <w:rPr>
                      <w:sz w:val="22"/>
                      <w:szCs w:val="22"/>
                    </w:rPr>
                    <w:t>We look forward to seeing you on 23</w:t>
                  </w:r>
                  <w:r w:rsidRPr="005C7C55">
                    <w:rPr>
                      <w:sz w:val="22"/>
                      <w:szCs w:val="22"/>
                      <w:vertAlign w:val="superscript"/>
                    </w:rPr>
                    <w:t>rd</w:t>
                  </w:r>
                  <w:r>
                    <w:rPr>
                      <w:sz w:val="22"/>
                      <w:szCs w:val="22"/>
                    </w:rPr>
                    <w:t xml:space="preserve"> February! </w:t>
                  </w:r>
                </w:p>
                <w:p w:rsidR="007B4AA8" w:rsidRDefault="007B4AA8" w:rsidP="007B4AA8"/>
              </w:tc>
            </w:tr>
            <w:tr w:rsidR="00DC7F8C" w:rsidTr="007F3A6C">
              <w:trPr>
                <w:trHeight w:hRule="exact" w:val="1407"/>
              </w:trPr>
              <w:tc>
                <w:tcPr>
                  <w:tcW w:w="7200" w:type="dxa"/>
                  <w:vAlign w:val="bottom"/>
                </w:tcPr>
                <w:p w:rsidR="00DC7F8C" w:rsidRDefault="00DC7F8C"/>
              </w:tc>
            </w:tr>
          </w:tbl>
          <w:p w:rsidR="00D577FD" w:rsidRDefault="00D577FD">
            <w:pPr>
              <w:rPr>
                <w:i/>
                <w:sz w:val="18"/>
                <w:szCs w:val="18"/>
              </w:rPr>
            </w:pPr>
          </w:p>
          <w:p w:rsidR="00D577FD" w:rsidRPr="00986E0C" w:rsidRDefault="00113455" w:rsidP="005C7C55">
            <w:pPr>
              <w:rPr>
                <w:i/>
                <w:sz w:val="16"/>
                <w:szCs w:val="16"/>
              </w:rPr>
            </w:pPr>
            <w:r w:rsidRPr="0080319D">
              <w:rPr>
                <w:i/>
                <w:sz w:val="16"/>
                <w:szCs w:val="16"/>
              </w:rPr>
              <w:t>*</w:t>
            </w:r>
            <w:r w:rsidR="0080319D">
              <w:rPr>
                <w:i/>
                <w:sz w:val="16"/>
                <w:szCs w:val="16"/>
              </w:rPr>
              <w:t xml:space="preserve"> Th</w:t>
            </w:r>
            <w:r w:rsidR="00D577FD" w:rsidRPr="0080319D">
              <w:rPr>
                <w:i/>
                <w:sz w:val="16"/>
                <w:szCs w:val="16"/>
              </w:rPr>
              <w:t>e</w:t>
            </w:r>
            <w:r w:rsidR="00986E0C">
              <w:rPr>
                <w:i/>
                <w:sz w:val="16"/>
                <w:szCs w:val="16"/>
              </w:rPr>
              <w:t xml:space="preserve"> early bird booking fee of £50</w:t>
            </w:r>
            <w:r w:rsidR="0080319D">
              <w:rPr>
                <w:i/>
                <w:sz w:val="16"/>
                <w:szCs w:val="16"/>
              </w:rPr>
              <w:t xml:space="preserve"> </w:t>
            </w:r>
            <w:r w:rsidR="00D577FD" w:rsidRPr="0080319D">
              <w:rPr>
                <w:i/>
                <w:sz w:val="16"/>
                <w:szCs w:val="16"/>
              </w:rPr>
              <w:t>will increase</w:t>
            </w:r>
            <w:r w:rsidR="005C7C55">
              <w:rPr>
                <w:i/>
                <w:sz w:val="16"/>
                <w:szCs w:val="16"/>
              </w:rPr>
              <w:t xml:space="preserve"> to £60</w:t>
            </w:r>
            <w:r w:rsidR="00D577FD" w:rsidRPr="0080319D">
              <w:rPr>
                <w:i/>
                <w:sz w:val="16"/>
                <w:szCs w:val="16"/>
              </w:rPr>
              <w:t xml:space="preserve"> from </w:t>
            </w:r>
            <w:r w:rsidR="00D332B6">
              <w:rPr>
                <w:b/>
                <w:i/>
                <w:sz w:val="16"/>
                <w:szCs w:val="16"/>
              </w:rPr>
              <w:t>19</w:t>
            </w:r>
            <w:r w:rsidR="00D332B6" w:rsidRPr="00D332B6">
              <w:rPr>
                <w:b/>
                <w:i/>
                <w:sz w:val="16"/>
                <w:szCs w:val="16"/>
                <w:vertAlign w:val="superscript"/>
              </w:rPr>
              <w:t>th</w:t>
            </w:r>
            <w:r w:rsidR="00D332B6">
              <w:rPr>
                <w:b/>
                <w:i/>
                <w:sz w:val="16"/>
                <w:szCs w:val="16"/>
              </w:rPr>
              <w:t xml:space="preserve"> January</w:t>
            </w:r>
            <w:r w:rsidR="005C7C55">
              <w:rPr>
                <w:b/>
                <w:i/>
                <w:sz w:val="16"/>
                <w:szCs w:val="16"/>
              </w:rPr>
              <w:t xml:space="preserve"> 2018</w:t>
            </w:r>
            <w:r w:rsidR="00D577FD" w:rsidRPr="0080319D">
              <w:rPr>
                <w:i/>
                <w:sz w:val="16"/>
                <w:szCs w:val="16"/>
              </w:rPr>
              <w:t xml:space="preserve">. </w:t>
            </w:r>
            <w:r w:rsidR="0080319D" w:rsidRPr="0080319D">
              <w:rPr>
                <w:i/>
                <w:sz w:val="16"/>
                <w:szCs w:val="16"/>
              </w:rPr>
              <w:t>Fee</w:t>
            </w:r>
            <w:r w:rsidR="0080319D">
              <w:rPr>
                <w:i/>
                <w:sz w:val="16"/>
                <w:szCs w:val="16"/>
              </w:rPr>
              <w:t>s</w:t>
            </w:r>
            <w:r w:rsidR="0080319D" w:rsidRPr="0080319D">
              <w:rPr>
                <w:i/>
                <w:sz w:val="16"/>
                <w:szCs w:val="16"/>
              </w:rPr>
              <w:t xml:space="preserve"> will not be refunded if cancellation is made 14 days or less prior to the event</w:t>
            </w:r>
            <w:r w:rsidR="00986E0C">
              <w:rPr>
                <w:i/>
                <w:sz w:val="16"/>
                <w:szCs w:val="16"/>
              </w:rPr>
              <w:t xml:space="preserve">. </w:t>
            </w:r>
          </w:p>
        </w:tc>
        <w:tc>
          <w:tcPr>
            <w:tcW w:w="144" w:type="dxa"/>
          </w:tcPr>
          <w:p w:rsidR="00DC7F8C" w:rsidRDefault="00DC7F8C"/>
        </w:tc>
        <w:tc>
          <w:tcPr>
            <w:tcW w:w="3456" w:type="dxa"/>
          </w:tcPr>
          <w:tbl>
            <w:tblPr>
              <w:tblW w:w="3592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92"/>
            </w:tblGrid>
            <w:tr w:rsidR="00DC7F8C" w:rsidTr="00986E0C">
              <w:trPr>
                <w:trHeight w:hRule="exact" w:val="11181"/>
              </w:trPr>
              <w:tc>
                <w:tcPr>
                  <w:tcW w:w="3592" w:type="dxa"/>
                  <w:shd w:val="clear" w:color="auto" w:fill="27A8DF" w:themeFill="accent2"/>
                  <w:vAlign w:val="center"/>
                </w:tcPr>
                <w:p w:rsidR="00DC7F8C" w:rsidRDefault="00986E0C" w:rsidP="000F0300">
                  <w:pPr>
                    <w:pStyle w:val="Heading2"/>
                  </w:pPr>
                  <w:r>
                    <w:t>Early bird offer: £</w:t>
                  </w:r>
                  <w:r w:rsidR="00D577FD">
                    <w:t>5</w:t>
                  </w:r>
                  <w:r>
                    <w:t>0</w:t>
                  </w:r>
                  <w:r w:rsidR="00D123EB">
                    <w:t>*</w:t>
                  </w:r>
                  <w:r w:rsidR="007B4AA8">
                    <w:t>, including accommodation &amp; food</w:t>
                  </w:r>
                </w:p>
                <w:p w:rsidR="00DC7F8C" w:rsidRDefault="00DC7F8C" w:rsidP="000F0300">
                  <w:pPr>
                    <w:pStyle w:val="Line"/>
                  </w:pPr>
                </w:p>
                <w:p w:rsidR="00DC7F8C" w:rsidRDefault="007B4AA8" w:rsidP="000F0300">
                  <w:pPr>
                    <w:pStyle w:val="Heading2"/>
                  </w:pPr>
                  <w:r>
                    <w:t>Fantastic activities</w:t>
                  </w:r>
                  <w:r w:rsidR="00986E0C">
                    <w:t xml:space="preserve"> indoors &amp; outdoors</w:t>
                  </w:r>
                  <w:r>
                    <w:t>!</w:t>
                  </w:r>
                </w:p>
                <w:p w:rsidR="00DC7F8C" w:rsidRDefault="00DC7F8C" w:rsidP="000F0300">
                  <w:pPr>
                    <w:pStyle w:val="Line"/>
                  </w:pPr>
                </w:p>
                <w:p w:rsidR="00DC7F8C" w:rsidRDefault="007F3A6C" w:rsidP="007F3A6C">
                  <w:pPr>
                    <w:pStyle w:val="Heading2"/>
                  </w:pPr>
                  <w:r>
                    <w:t xml:space="preserve">Helping young people discover their destiny in Christ </w:t>
                  </w:r>
                </w:p>
                <w:p w:rsidR="00DC7F8C" w:rsidRDefault="00DC7F8C" w:rsidP="000F0300">
                  <w:pPr>
                    <w:pStyle w:val="Line"/>
                  </w:pPr>
                </w:p>
                <w:p w:rsidR="00D123EB" w:rsidRDefault="00D25DFA" w:rsidP="000F0300">
                  <w:pPr>
                    <w:pStyle w:val="Heading2"/>
                  </w:pPr>
                  <w:r>
                    <w:t>‘Like’</w:t>
                  </w:r>
                  <w:r w:rsidR="00986E0C">
                    <w:t xml:space="preserve"> us on</w:t>
                  </w:r>
                  <w:r w:rsidR="00D123EB">
                    <w:t>: www.Facebook.com/</w:t>
                  </w:r>
                </w:p>
                <w:p w:rsidR="00DC7F8C" w:rsidRDefault="00D123EB" w:rsidP="000F0300">
                  <w:pPr>
                    <w:pStyle w:val="Heading2"/>
                  </w:pPr>
                  <w:r>
                    <w:t>connectionsweekend</w:t>
                  </w:r>
                </w:p>
                <w:p w:rsidR="00D123EB" w:rsidRPr="00D123EB" w:rsidRDefault="00D123EB" w:rsidP="000F0300">
                  <w:pPr>
                    <w:pStyle w:val="Line"/>
                  </w:pPr>
                </w:p>
                <w:p w:rsidR="007F3A6C" w:rsidRDefault="005C7C55" w:rsidP="000F0300">
                  <w:pPr>
                    <w:pStyle w:val="Heading2"/>
                  </w:pPr>
                  <w:r>
                    <w:t>Arrival time: 6</w:t>
                  </w:r>
                  <w:r w:rsidR="007F3A6C">
                    <w:t>pm Friday</w:t>
                  </w:r>
                </w:p>
                <w:p w:rsidR="00DC7F8C" w:rsidRDefault="00EC0D32" w:rsidP="000F0300">
                  <w:pPr>
                    <w:pStyle w:val="Heading2"/>
                  </w:pPr>
                  <w:r>
                    <w:t xml:space="preserve"> Departure time: 2pm Sunday </w:t>
                  </w:r>
                </w:p>
                <w:p w:rsidR="007F3A6C" w:rsidRPr="007F3A6C" w:rsidRDefault="007F3A6C" w:rsidP="007F3A6C">
                  <w:pPr>
                    <w:pStyle w:val="Line"/>
                  </w:pPr>
                  <w:proofErr w:type="spellStart"/>
                  <w:r>
                    <w:t>Departu</w:t>
                  </w:r>
                  <w:proofErr w:type="spellEnd"/>
                </w:p>
              </w:tc>
            </w:tr>
            <w:tr w:rsidR="00DC7F8C" w:rsidTr="00986E0C">
              <w:trPr>
                <w:trHeight w:hRule="exact" w:val="148"/>
              </w:trPr>
              <w:tc>
                <w:tcPr>
                  <w:tcW w:w="3592" w:type="dxa"/>
                </w:tcPr>
                <w:p w:rsidR="00DC7F8C" w:rsidRDefault="00DC7F8C"/>
              </w:tc>
            </w:tr>
            <w:tr w:rsidR="00DC7F8C" w:rsidTr="00986E0C">
              <w:trPr>
                <w:trHeight w:hRule="exact" w:val="3577"/>
              </w:trPr>
              <w:tc>
                <w:tcPr>
                  <w:tcW w:w="3592" w:type="dxa"/>
                  <w:shd w:val="clear" w:color="auto" w:fill="00A59B" w:themeFill="accent1"/>
                  <w:vAlign w:val="center"/>
                </w:tcPr>
                <w:p w:rsidR="007B4AA8" w:rsidRDefault="0080319D" w:rsidP="0080319D">
                  <w:pPr>
                    <w:pStyle w:val="Heading3"/>
                  </w:pPr>
                  <w:r>
                    <w:t>ANY QUERIES CONTACT:</w:t>
                  </w:r>
                </w:p>
                <w:p w:rsidR="007B4AA8" w:rsidRDefault="0091768B" w:rsidP="007B4AA8">
                  <w:pPr>
                    <w:pStyle w:val="Date"/>
                  </w:pPr>
                  <w:r>
                    <w:t>E</w:t>
                  </w:r>
                  <w:r w:rsidR="0080319D">
                    <w:t>mma Davies</w:t>
                  </w:r>
                  <w:r>
                    <w:t xml:space="preserve"> Emmajdavies77@gmail.</w:t>
                  </w:r>
                  <w:r w:rsidR="007B4AA8">
                    <w:t>com</w:t>
                  </w:r>
                </w:p>
                <w:p w:rsidR="007B4AA8" w:rsidRDefault="007B4AA8" w:rsidP="007B4AA8">
                  <w:pPr>
                    <w:pStyle w:val="Date"/>
                  </w:pPr>
                  <w:r>
                    <w:t>M: 07963 817302</w:t>
                  </w:r>
                </w:p>
              </w:tc>
            </w:tr>
          </w:tbl>
          <w:p w:rsidR="00DC7F8C" w:rsidRDefault="00DC7F8C"/>
        </w:tc>
      </w:tr>
    </w:tbl>
    <w:p w:rsidR="00DC7F8C" w:rsidRPr="00BB7066" w:rsidRDefault="00BB7066">
      <w:pPr>
        <w:pStyle w:val="NoSpacing"/>
        <w:rPr>
          <w:rFonts w:asciiTheme="majorHAnsi" w:hAnsiTheme="majorHAnsi"/>
          <w:sz w:val="44"/>
          <w:szCs w:val="44"/>
        </w:rPr>
      </w:pPr>
      <w:r w:rsidRPr="00BB7066">
        <w:rPr>
          <w:rFonts w:asciiTheme="majorHAnsi" w:hAnsiTheme="majorHAnsi"/>
          <w:sz w:val="44"/>
          <w:szCs w:val="44"/>
        </w:rPr>
        <w:lastRenderedPageBreak/>
        <w:t xml:space="preserve">PARENTAL CONSENT FORM </w:t>
      </w:r>
    </w:p>
    <w:p w:rsidR="00BB7066" w:rsidRDefault="00BB7066">
      <w:pPr>
        <w:pStyle w:val="NoSpacing"/>
        <w:rPr>
          <w:rFonts w:asciiTheme="majorHAnsi" w:hAnsiTheme="majorHAnsi"/>
          <w:sz w:val="28"/>
          <w:szCs w:val="28"/>
        </w:rPr>
      </w:pPr>
    </w:p>
    <w:p w:rsidR="00BB7066" w:rsidRPr="00BB7066" w:rsidRDefault="00C77198" w:rsidP="00BB7066">
      <w:pPr>
        <w:pStyle w:val="BodyText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>This form must</w:t>
      </w:r>
      <w:r w:rsidR="0080319D">
        <w:rPr>
          <w:rFonts w:asciiTheme="minorHAnsi" w:hAnsiTheme="minorHAnsi" w:cstheme="minorHAnsi"/>
          <w:color w:val="000000"/>
          <w:sz w:val="28"/>
          <w:szCs w:val="28"/>
        </w:rPr>
        <w:t xml:space="preserve"> be completed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BB7066" w:rsidRPr="00BB7066">
        <w:rPr>
          <w:rFonts w:asciiTheme="minorHAnsi" w:hAnsiTheme="minorHAnsi" w:cstheme="minorHAnsi"/>
          <w:color w:val="000000"/>
          <w:sz w:val="28"/>
          <w:szCs w:val="28"/>
        </w:rPr>
        <w:t>by t</w:t>
      </w:r>
      <w:r w:rsidR="00D577FD">
        <w:rPr>
          <w:rFonts w:asciiTheme="minorHAnsi" w:hAnsiTheme="minorHAnsi" w:cstheme="minorHAnsi"/>
          <w:color w:val="000000"/>
          <w:sz w:val="28"/>
          <w:szCs w:val="28"/>
        </w:rPr>
        <w:t>he parent/g</w:t>
      </w:r>
      <w:r w:rsidR="00986E0C">
        <w:rPr>
          <w:rFonts w:asciiTheme="minorHAnsi" w:hAnsiTheme="minorHAnsi" w:cstheme="minorHAnsi"/>
          <w:color w:val="000000"/>
          <w:sz w:val="28"/>
          <w:szCs w:val="28"/>
        </w:rPr>
        <w:t>uardian with the ‘early bird’ £</w:t>
      </w:r>
      <w:r w:rsidR="00D577FD">
        <w:rPr>
          <w:rFonts w:asciiTheme="minorHAnsi" w:hAnsiTheme="minorHAnsi" w:cstheme="minorHAnsi"/>
          <w:color w:val="000000"/>
          <w:sz w:val="28"/>
          <w:szCs w:val="28"/>
        </w:rPr>
        <w:t>5</w:t>
      </w:r>
      <w:r w:rsidR="00986E0C">
        <w:rPr>
          <w:rFonts w:asciiTheme="minorHAnsi" w:hAnsiTheme="minorHAnsi" w:cstheme="minorHAnsi"/>
          <w:color w:val="000000"/>
          <w:sz w:val="28"/>
          <w:szCs w:val="28"/>
        </w:rPr>
        <w:t>0</w:t>
      </w:r>
      <w:r w:rsidR="00BB7066" w:rsidRPr="00BB7066">
        <w:rPr>
          <w:rFonts w:asciiTheme="minorHAnsi" w:hAnsiTheme="minorHAnsi" w:cstheme="minorHAnsi"/>
          <w:color w:val="000000"/>
          <w:sz w:val="28"/>
          <w:szCs w:val="28"/>
        </w:rPr>
        <w:t xml:space="preserve"> payment</w:t>
      </w:r>
      <w:r w:rsidR="00D332B6">
        <w:rPr>
          <w:rFonts w:asciiTheme="minorHAnsi" w:hAnsiTheme="minorHAnsi" w:cstheme="minorHAnsi"/>
          <w:color w:val="000000"/>
          <w:sz w:val="28"/>
          <w:szCs w:val="28"/>
        </w:rPr>
        <w:t xml:space="preserve"> made by 19</w:t>
      </w:r>
      <w:r w:rsidR="00D332B6" w:rsidRPr="00D332B6">
        <w:rPr>
          <w:rFonts w:asciiTheme="minorHAnsi" w:hAnsiTheme="minorHAnsi" w:cstheme="minorHAnsi"/>
          <w:color w:val="000000"/>
          <w:sz w:val="28"/>
          <w:szCs w:val="28"/>
          <w:vertAlign w:val="superscript"/>
        </w:rPr>
        <w:t>th</w:t>
      </w:r>
      <w:r w:rsidR="00D332B6">
        <w:rPr>
          <w:rFonts w:asciiTheme="minorHAnsi" w:hAnsiTheme="minorHAnsi" w:cstheme="minorHAnsi"/>
          <w:color w:val="000000"/>
          <w:sz w:val="28"/>
          <w:szCs w:val="28"/>
        </w:rPr>
        <w:t xml:space="preserve"> January</w:t>
      </w:r>
      <w:bookmarkStart w:id="0" w:name="_GoBack"/>
      <w:bookmarkEnd w:id="0"/>
      <w:r w:rsidR="005C7C55">
        <w:rPr>
          <w:rFonts w:asciiTheme="minorHAnsi" w:hAnsiTheme="minorHAnsi" w:cstheme="minorHAnsi"/>
          <w:color w:val="000000"/>
          <w:sz w:val="28"/>
          <w:szCs w:val="28"/>
        </w:rPr>
        <w:t xml:space="preserve"> 2018</w:t>
      </w:r>
      <w:r>
        <w:rPr>
          <w:rFonts w:asciiTheme="minorHAnsi" w:hAnsiTheme="minorHAnsi" w:cstheme="minorHAnsi"/>
          <w:color w:val="000000"/>
          <w:sz w:val="28"/>
          <w:szCs w:val="28"/>
        </w:rPr>
        <w:t xml:space="preserve"> to secure a place</w:t>
      </w:r>
      <w:r w:rsidR="00BB7066">
        <w:rPr>
          <w:rFonts w:asciiTheme="minorHAnsi" w:hAnsiTheme="minorHAnsi" w:cstheme="minorHAnsi"/>
          <w:color w:val="000000"/>
          <w:sz w:val="28"/>
          <w:szCs w:val="28"/>
        </w:rPr>
        <w:t xml:space="preserve">. </w:t>
      </w:r>
      <w:r w:rsidR="0080319D">
        <w:rPr>
          <w:rFonts w:asciiTheme="minorHAnsi" w:hAnsiTheme="minorHAnsi" w:cstheme="minorHAnsi"/>
          <w:color w:val="000000"/>
          <w:sz w:val="28"/>
          <w:szCs w:val="28"/>
        </w:rPr>
        <w:t xml:space="preserve">Please note the price will increase </w:t>
      </w:r>
      <w:r w:rsidR="00917D89">
        <w:rPr>
          <w:rFonts w:asciiTheme="minorHAnsi" w:hAnsiTheme="minorHAnsi" w:cstheme="minorHAnsi"/>
          <w:color w:val="000000"/>
          <w:sz w:val="28"/>
          <w:szCs w:val="28"/>
        </w:rPr>
        <w:t xml:space="preserve">to £60 </w:t>
      </w:r>
      <w:r w:rsidR="0080319D">
        <w:rPr>
          <w:rFonts w:asciiTheme="minorHAnsi" w:hAnsiTheme="minorHAnsi" w:cstheme="minorHAnsi"/>
          <w:color w:val="000000"/>
          <w:sz w:val="28"/>
          <w:szCs w:val="28"/>
        </w:rPr>
        <w:t xml:space="preserve">after this time. </w:t>
      </w:r>
      <w:r w:rsidR="005C7C55">
        <w:rPr>
          <w:rFonts w:asciiTheme="minorHAnsi" w:hAnsiTheme="minorHAnsi" w:cstheme="minorHAnsi"/>
          <w:color w:val="000000"/>
          <w:sz w:val="28"/>
          <w:szCs w:val="28"/>
        </w:rPr>
        <w:t>The deadline for booking is 11</w:t>
      </w:r>
      <w:r w:rsidR="00917D89" w:rsidRPr="00917D89">
        <w:rPr>
          <w:rFonts w:asciiTheme="minorHAnsi" w:hAnsiTheme="minorHAnsi" w:cstheme="minorHAnsi"/>
          <w:color w:val="000000"/>
          <w:sz w:val="28"/>
          <w:szCs w:val="28"/>
          <w:vertAlign w:val="superscript"/>
        </w:rPr>
        <w:t>th</w:t>
      </w:r>
      <w:r w:rsidR="005C7C55">
        <w:rPr>
          <w:rFonts w:asciiTheme="minorHAnsi" w:hAnsiTheme="minorHAnsi" w:cstheme="minorHAnsi"/>
          <w:color w:val="000000"/>
          <w:sz w:val="28"/>
          <w:szCs w:val="28"/>
        </w:rPr>
        <w:t xml:space="preserve"> February 2018</w:t>
      </w:r>
      <w:r w:rsidR="00917D89">
        <w:rPr>
          <w:rFonts w:asciiTheme="minorHAnsi" w:hAnsiTheme="minorHAnsi" w:cstheme="minorHAnsi"/>
          <w:color w:val="000000"/>
          <w:sz w:val="28"/>
          <w:szCs w:val="28"/>
        </w:rPr>
        <w:t>.</w:t>
      </w:r>
    </w:p>
    <w:p w:rsidR="00BB7066" w:rsidRPr="00BB7066" w:rsidRDefault="00BB7066" w:rsidP="00BB7066">
      <w:pPr>
        <w:spacing w:line="240" w:lineRule="auto"/>
        <w:jc w:val="both"/>
        <w:rPr>
          <w:rFonts w:cstheme="minorHAnsi"/>
          <w:color w:val="000000"/>
          <w:sz w:val="16"/>
          <w:szCs w:val="16"/>
        </w:rPr>
      </w:pPr>
    </w:p>
    <w:p w:rsidR="00BB7066" w:rsidRDefault="00BB7066" w:rsidP="00BB7066">
      <w:pPr>
        <w:spacing w:line="240" w:lineRule="auto"/>
        <w:jc w:val="both"/>
        <w:rPr>
          <w:rFonts w:cstheme="minorHAnsi"/>
          <w:sz w:val="28"/>
          <w:szCs w:val="28"/>
        </w:rPr>
      </w:pPr>
      <w:r w:rsidRPr="00BB7066">
        <w:rPr>
          <w:rFonts w:cstheme="minorHAnsi"/>
          <w:sz w:val="28"/>
          <w:szCs w:val="28"/>
        </w:rPr>
        <w:t>The Connections weekend is in February so please bring appropriate outdoor clothing. Please find the suggested ‘kit list’ to follow.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0"/>
          <w:szCs w:val="20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Full Name of Young Person:………………………..…..……………………………  Date of birth:…………….…….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Address: …………………………………………………………………..…………………………………………………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Postcode: ………..………………  Home Tel. No.: ………………………… Church :…………………………………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Parent(s)/guardian(s) info:   Names:  1.   …………………………………… 2.  …………………………………….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Parents mobile phone nos:               1.   …………………………………..  2. ………………………………………..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Alternative emergency contact:  Name:………………………………. Tel. no. ……………………………………….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 xml:space="preserve"> </w:t>
      </w:r>
    </w:p>
    <w:p w:rsidR="00BB7066" w:rsidRPr="00BB7066" w:rsidRDefault="00BB7066" w:rsidP="00BB7066">
      <w:pP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b/>
          <w:i/>
          <w:color w:val="000000"/>
          <w:sz w:val="22"/>
          <w:szCs w:val="22"/>
        </w:rPr>
      </w:pPr>
      <w:r w:rsidRPr="00BB7066">
        <w:rPr>
          <w:rFonts w:cstheme="minorHAnsi"/>
          <w:b/>
          <w:i/>
          <w:color w:val="000000"/>
          <w:sz w:val="22"/>
          <w:szCs w:val="22"/>
        </w:rPr>
        <w:t>About your son/daughter: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Any known medical conditions (including allergies, special dietary restrictions etc): ………………………………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…………………………………..…………………………………………………………………………………………….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Medication using at present: ………………………………………………………………………..……………………..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 xml:space="preserve">Do they require a leader to ensure this medication is taken?  </w:t>
      </w:r>
      <w:r w:rsidRPr="00BB7066">
        <w:rPr>
          <w:rFonts w:cstheme="minorHAnsi"/>
          <w:color w:val="000000"/>
          <w:sz w:val="22"/>
          <w:szCs w:val="22"/>
        </w:rPr>
        <w:sym w:font="Wingdings" w:char="F0A8"/>
      </w:r>
      <w:r w:rsidRPr="00BB7066">
        <w:rPr>
          <w:rFonts w:cstheme="minorHAnsi"/>
          <w:color w:val="000000"/>
          <w:sz w:val="22"/>
          <w:szCs w:val="22"/>
        </w:rPr>
        <w:t xml:space="preserve"> Yes   </w:t>
      </w:r>
      <w:r w:rsidRPr="00BB7066">
        <w:rPr>
          <w:rFonts w:cstheme="minorHAnsi"/>
          <w:color w:val="000000"/>
          <w:sz w:val="22"/>
          <w:szCs w:val="22"/>
        </w:rPr>
        <w:sym w:font="Wingdings" w:char="F0A8"/>
      </w:r>
      <w:r w:rsidRPr="00BB7066">
        <w:rPr>
          <w:rFonts w:cstheme="minorHAnsi"/>
          <w:color w:val="000000"/>
          <w:sz w:val="22"/>
          <w:szCs w:val="22"/>
        </w:rPr>
        <w:t xml:space="preserve">  No   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 xml:space="preserve">Name of Doctor: …………………………………………….………….. </w:t>
      </w:r>
      <w:r w:rsidRPr="00BB7066">
        <w:rPr>
          <w:rFonts w:cstheme="minorHAnsi"/>
          <w:color w:val="000000"/>
          <w:sz w:val="22"/>
          <w:szCs w:val="22"/>
        </w:rPr>
        <w:tab/>
        <w:t>Tel. No.:……………………………</w:t>
      </w:r>
    </w:p>
    <w:p w:rsidR="00BB7066" w:rsidRPr="00BB7066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</w:p>
    <w:p w:rsidR="0080319D" w:rsidRPr="0080319D" w:rsidRDefault="00BB7066" w:rsidP="0080319D">
      <w:pPr>
        <w:pBdr>
          <w:top w:val="single" w:sz="12" w:space="1" w:color="000080"/>
          <w:left w:val="single" w:sz="12" w:space="4" w:color="000080"/>
          <w:bottom w:val="single" w:sz="12" w:space="28" w:color="000080"/>
          <w:right w:val="single" w:sz="12" w:space="4" w:color="000080"/>
        </w:pBdr>
        <w:spacing w:line="240" w:lineRule="auto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Address</w:t>
      </w:r>
      <w:proofErr w:type="gramStart"/>
      <w:r w:rsidRPr="00BB7066">
        <w:rPr>
          <w:rFonts w:cstheme="minorHAnsi"/>
          <w:color w:val="000000"/>
          <w:sz w:val="22"/>
          <w:szCs w:val="22"/>
        </w:rPr>
        <w:t>:………………………………………………………………………………………………………………….</w:t>
      </w:r>
      <w:proofErr w:type="gramEnd"/>
      <w:r w:rsidR="0080319D">
        <w:rPr>
          <w:rFonts w:cstheme="minorHAnsi"/>
          <w:color w:val="000000"/>
          <w:sz w:val="22"/>
          <w:szCs w:val="22"/>
        </w:rPr>
        <w:t xml:space="preserve"> </w:t>
      </w:r>
    </w:p>
    <w:p w:rsidR="00BB7066" w:rsidRDefault="00BB7066" w:rsidP="0080319D">
      <w:pPr>
        <w:pStyle w:val="NoSpacing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lastRenderedPageBreak/>
        <w:t xml:space="preserve">LEADER’S FORM </w:t>
      </w:r>
    </w:p>
    <w:p w:rsidR="00BB7066" w:rsidRPr="00113455" w:rsidRDefault="00BB7066" w:rsidP="00BB7066">
      <w:pPr>
        <w:spacing w:line="240" w:lineRule="auto"/>
        <w:jc w:val="both"/>
        <w:rPr>
          <w:rFonts w:cstheme="minorHAnsi"/>
          <w:sz w:val="28"/>
          <w:szCs w:val="28"/>
        </w:rPr>
      </w:pPr>
      <w:r w:rsidRPr="00113455">
        <w:rPr>
          <w:rFonts w:cstheme="minorHAnsi"/>
          <w:sz w:val="28"/>
          <w:szCs w:val="28"/>
        </w:rPr>
        <w:t xml:space="preserve">The weekend is in February so please bring appropriate </w:t>
      </w:r>
      <w:r w:rsidR="005C7C55">
        <w:rPr>
          <w:rFonts w:cstheme="minorHAnsi"/>
          <w:sz w:val="28"/>
          <w:szCs w:val="28"/>
        </w:rPr>
        <w:t xml:space="preserve">warm </w:t>
      </w:r>
      <w:r w:rsidRPr="00113455">
        <w:rPr>
          <w:rFonts w:cstheme="minorHAnsi"/>
          <w:sz w:val="28"/>
          <w:szCs w:val="28"/>
        </w:rPr>
        <w:t>outdoor clothing. Please find the suggested ‘kit list’ to follow.</w:t>
      </w:r>
    </w:p>
    <w:p w:rsidR="00BB7066" w:rsidRPr="00BB7066" w:rsidRDefault="00BB7066" w:rsidP="00BB7066">
      <w:pPr>
        <w:spacing w:line="240" w:lineRule="auto"/>
        <w:jc w:val="both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Full Name:………………………..…..……………………………  Church :……………………..……………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Address: …………………………………………………………………..…………………………………………………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Postcode: ………..………………</w:t>
      </w:r>
      <w:r w:rsidRPr="00BB7066">
        <w:rPr>
          <w:rFonts w:cstheme="minorHAnsi"/>
          <w:color w:val="000000"/>
          <w:sz w:val="22"/>
          <w:szCs w:val="22"/>
        </w:rPr>
        <w:tab/>
      </w:r>
      <w:r w:rsidRPr="00BB7066">
        <w:rPr>
          <w:rFonts w:cstheme="minorHAnsi"/>
          <w:color w:val="000000"/>
          <w:sz w:val="22"/>
          <w:szCs w:val="22"/>
        </w:rPr>
        <w:tab/>
      </w:r>
      <w:r w:rsidRPr="00BB7066">
        <w:rPr>
          <w:rFonts w:cstheme="minorHAnsi"/>
          <w:color w:val="000000"/>
          <w:sz w:val="22"/>
          <w:szCs w:val="22"/>
        </w:rPr>
        <w:tab/>
      </w:r>
      <w:r w:rsidRPr="00BB7066">
        <w:rPr>
          <w:rFonts w:cstheme="minorHAnsi"/>
          <w:color w:val="000000"/>
          <w:sz w:val="22"/>
          <w:szCs w:val="22"/>
        </w:rPr>
        <w:tab/>
        <w:t>Home Tel. No.: ………………………………………..</w:t>
      </w: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</w:p>
    <w:p w:rsidR="00BB7066" w:rsidRPr="00BB7066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spacing w:line="240" w:lineRule="auto"/>
        <w:jc w:val="both"/>
        <w:rPr>
          <w:rFonts w:cstheme="minorHAnsi"/>
          <w:color w:val="000000"/>
          <w:sz w:val="22"/>
          <w:szCs w:val="22"/>
        </w:rPr>
      </w:pPr>
      <w:r w:rsidRPr="00BB7066">
        <w:rPr>
          <w:rFonts w:cstheme="minorHAnsi"/>
          <w:color w:val="000000"/>
          <w:sz w:val="22"/>
          <w:szCs w:val="22"/>
        </w:rPr>
        <w:t>E-mail:………………………………………………………………….</w:t>
      </w:r>
    </w:p>
    <w:p w:rsidR="00BB7066" w:rsidRPr="00A0275D" w:rsidRDefault="00BB7066" w:rsidP="00BB7066">
      <w:pPr>
        <w:pBdr>
          <w:top w:val="single" w:sz="12" w:space="1" w:color="000080"/>
          <w:left w:val="single" w:sz="12" w:space="4" w:color="000080"/>
          <w:bottom w:val="single" w:sz="12" w:space="1" w:color="000080"/>
          <w:right w:val="single" w:sz="12" w:space="4" w:color="000080"/>
        </w:pBdr>
        <w:rPr>
          <w:rFonts w:ascii="Comic Sans MS" w:hAnsi="Comic Sans MS" w:cs="Arial"/>
          <w:color w:val="000000"/>
          <w:sz w:val="22"/>
        </w:rPr>
      </w:pPr>
    </w:p>
    <w:p w:rsidR="00BB7066" w:rsidRPr="00BB7066" w:rsidRDefault="00BB7066" w:rsidP="00BB7066">
      <w:pPr>
        <w:spacing w:line="240" w:lineRule="auto"/>
        <w:rPr>
          <w:rFonts w:cstheme="minorHAnsi"/>
          <w:sz w:val="22"/>
          <w:szCs w:val="22"/>
        </w:rPr>
      </w:pPr>
    </w:p>
    <w:p w:rsidR="00BB7066" w:rsidRPr="00BB7066" w:rsidRDefault="00BB7066" w:rsidP="00BB7066">
      <w:pPr>
        <w:rPr>
          <w:rFonts w:ascii="Comic Sans MS" w:hAnsi="Comic Sans MS" w:cs="Arial"/>
          <w:b/>
          <w:color w:val="000000"/>
          <w:sz w:val="22"/>
          <w:szCs w:val="22"/>
        </w:rPr>
      </w:pPr>
    </w:p>
    <w:p w:rsidR="00BB7066" w:rsidRPr="00BB7066" w:rsidRDefault="00BB7066" w:rsidP="00BB7066">
      <w:pPr>
        <w:jc w:val="both"/>
        <w:rPr>
          <w:rFonts w:cstheme="min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BB7066" w:rsidRDefault="00BB7066">
      <w:pPr>
        <w:pStyle w:val="NoSpacing"/>
        <w:rPr>
          <w:rFonts w:asciiTheme="majorHAnsi" w:hAnsiTheme="majorHAnsi"/>
          <w:sz w:val="22"/>
          <w:szCs w:val="22"/>
        </w:rPr>
      </w:pPr>
    </w:p>
    <w:p w:rsidR="0080319D" w:rsidRDefault="0080319D" w:rsidP="00BB7066">
      <w:pPr>
        <w:pStyle w:val="NoSpacing"/>
        <w:rPr>
          <w:rFonts w:asciiTheme="majorHAnsi" w:hAnsiTheme="majorHAnsi"/>
          <w:sz w:val="44"/>
          <w:szCs w:val="44"/>
        </w:rPr>
      </w:pPr>
    </w:p>
    <w:p w:rsidR="0080319D" w:rsidRDefault="0080319D" w:rsidP="00BB7066">
      <w:pPr>
        <w:pStyle w:val="NoSpacing"/>
        <w:rPr>
          <w:rFonts w:asciiTheme="majorHAnsi" w:hAnsiTheme="majorHAnsi"/>
          <w:sz w:val="44"/>
          <w:szCs w:val="44"/>
        </w:rPr>
      </w:pPr>
    </w:p>
    <w:p w:rsidR="00BB7066" w:rsidRDefault="00986E0C" w:rsidP="00BB7066">
      <w:pPr>
        <w:pStyle w:val="NoSpacing"/>
        <w:rPr>
          <w:rFonts w:asciiTheme="majorHAnsi" w:hAnsiTheme="majorHAnsi"/>
          <w:sz w:val="44"/>
          <w:szCs w:val="44"/>
        </w:rPr>
      </w:pPr>
      <w:r>
        <w:rPr>
          <w:rFonts w:asciiTheme="majorHAnsi" w:hAnsiTheme="majorHAnsi"/>
          <w:sz w:val="44"/>
          <w:szCs w:val="44"/>
        </w:rPr>
        <w:lastRenderedPageBreak/>
        <w:t xml:space="preserve">SUGGESTED </w:t>
      </w:r>
      <w:r w:rsidR="00BB7066">
        <w:rPr>
          <w:rFonts w:asciiTheme="majorHAnsi" w:hAnsiTheme="majorHAnsi"/>
          <w:sz w:val="44"/>
          <w:szCs w:val="44"/>
        </w:rPr>
        <w:t xml:space="preserve">KIT LIST </w:t>
      </w:r>
    </w:p>
    <w:p w:rsidR="000F0300" w:rsidRPr="00986E0C" w:rsidRDefault="00986E0C" w:rsidP="000F030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Please note there will be some outdoor activities.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Bible, pen and notebook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Baselayer tops or T-shirts (more than 1)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Midlayer tops or fleeces (more than 1)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Jumpers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Warm Trousers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Walking Boots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Warm Socks (several pairs)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Waterproof Jacket 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Waterproof Overtrousers (If you have them)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Hat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Gloves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Wash Kit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Towel 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Spare Underwear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Spare Socks  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 xml:space="preserve">Spare Pair of Trainers (depending on conditions) </w:t>
      </w:r>
    </w:p>
    <w:p w:rsidR="000F0300" w:rsidRP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Torch</w:t>
      </w:r>
    </w:p>
    <w:p w:rsidR="000F0300" w:rsidRDefault="000F0300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 w:rsidRPr="000F0300">
        <w:rPr>
          <w:rFonts w:cstheme="minorHAnsi"/>
          <w:sz w:val="28"/>
          <w:szCs w:val="28"/>
        </w:rPr>
        <w:t>Cakes/</w:t>
      </w:r>
      <w:proofErr w:type="spellStart"/>
      <w:r w:rsidRPr="000F0300">
        <w:rPr>
          <w:rFonts w:cstheme="minorHAnsi"/>
          <w:sz w:val="28"/>
          <w:szCs w:val="28"/>
        </w:rPr>
        <w:t>traybake</w:t>
      </w:r>
      <w:proofErr w:type="spellEnd"/>
      <w:r w:rsidRPr="000F0300">
        <w:rPr>
          <w:rFonts w:cstheme="minorHAnsi"/>
          <w:sz w:val="28"/>
          <w:szCs w:val="28"/>
        </w:rPr>
        <w:t xml:space="preserve"> to share</w:t>
      </w:r>
    </w:p>
    <w:p w:rsidR="005C7C55" w:rsidRPr="000F0300" w:rsidRDefault="005C7C55" w:rsidP="000F0300">
      <w:pPr>
        <w:numPr>
          <w:ilvl w:val="0"/>
          <w:numId w:val="2"/>
        </w:numPr>
        <w:shd w:val="clear" w:color="auto" w:fill="FFFFFF"/>
        <w:spacing w:after="0" w:line="360" w:lineRule="auto"/>
        <w:ind w:left="525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Bedlinen (pillowcase, fitted sheet &amp; duvet cover) – alternatively you c</w:t>
      </w:r>
      <w:r w:rsidR="0061032A">
        <w:rPr>
          <w:rFonts w:cstheme="minorHAnsi"/>
          <w:sz w:val="28"/>
          <w:szCs w:val="28"/>
        </w:rPr>
        <w:t>an hire this at the venue for £6</w:t>
      </w:r>
      <w:r>
        <w:rPr>
          <w:rFonts w:cstheme="minorHAnsi"/>
          <w:sz w:val="28"/>
          <w:szCs w:val="28"/>
        </w:rPr>
        <w:t>.</w:t>
      </w:r>
    </w:p>
    <w:p w:rsidR="00BB7066" w:rsidRPr="000F0300" w:rsidRDefault="00BB7066" w:rsidP="000F0300"/>
    <w:sectPr w:rsidR="00BB7066" w:rsidRPr="000F0300" w:rsidSect="0080319D">
      <w:pgSz w:w="12240" w:h="15840"/>
      <w:pgMar w:top="720" w:right="720" w:bottom="14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C359A4"/>
    <w:multiLevelType w:val="hybridMultilevel"/>
    <w:tmpl w:val="854A000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CE395D"/>
    <w:multiLevelType w:val="multilevel"/>
    <w:tmpl w:val="A9B28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94"/>
    <w:rsid w:val="000F0300"/>
    <w:rsid w:val="00113455"/>
    <w:rsid w:val="00344D07"/>
    <w:rsid w:val="005B716B"/>
    <w:rsid w:val="005C7C55"/>
    <w:rsid w:val="006070CC"/>
    <w:rsid w:val="0061032A"/>
    <w:rsid w:val="006A7C12"/>
    <w:rsid w:val="006E723D"/>
    <w:rsid w:val="007B4AA8"/>
    <w:rsid w:val="007F3A6C"/>
    <w:rsid w:val="007F5FB6"/>
    <w:rsid w:val="0080319D"/>
    <w:rsid w:val="008E2E75"/>
    <w:rsid w:val="0091768B"/>
    <w:rsid w:val="00917D89"/>
    <w:rsid w:val="00986E0C"/>
    <w:rsid w:val="00995ED8"/>
    <w:rsid w:val="009C153F"/>
    <w:rsid w:val="00B13578"/>
    <w:rsid w:val="00BB7066"/>
    <w:rsid w:val="00C36294"/>
    <w:rsid w:val="00C77198"/>
    <w:rsid w:val="00CA348F"/>
    <w:rsid w:val="00D123EB"/>
    <w:rsid w:val="00D25DFA"/>
    <w:rsid w:val="00D332B6"/>
    <w:rsid w:val="00D577FD"/>
    <w:rsid w:val="00DC7F8C"/>
    <w:rsid w:val="00EC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DB10E6-7C1D-46DC-8C58-7F5CADD75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D123EB"/>
    <w:rPr>
      <w:color w:val="27A8DF" w:themeColor="hyperlink"/>
      <w:u w:val="single"/>
    </w:rPr>
  </w:style>
  <w:style w:type="paragraph" w:styleId="BodyText">
    <w:name w:val="Body Text"/>
    <w:basedOn w:val="Normal"/>
    <w:link w:val="BodyTextChar"/>
    <w:rsid w:val="00BB7066"/>
    <w:pPr>
      <w:spacing w:after="0" w:line="240" w:lineRule="auto"/>
      <w:jc w:val="center"/>
    </w:pPr>
    <w:rPr>
      <w:rFonts w:ascii="Arial" w:eastAsia="Times New Roman" w:hAnsi="Arial" w:cs="Times New Roman"/>
      <w:b/>
      <w:i/>
      <w:color w:val="auto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BB7066"/>
    <w:rPr>
      <w:rFonts w:ascii="Arial" w:eastAsia="Times New Roman" w:hAnsi="Arial" w:cs="Times New Roman"/>
      <w:b/>
      <w:i/>
      <w:color w:val="auto"/>
      <w:szCs w:val="20"/>
      <w:lang w:val="en-GB" w:eastAsia="en-US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B706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B7066"/>
    <w:rPr>
      <w:sz w:val="16"/>
      <w:szCs w:val="16"/>
    </w:rPr>
  </w:style>
  <w:style w:type="character" w:customStyle="1" w:styleId="Debbie">
    <w:name w:val="Debbie"/>
    <w:semiHidden/>
    <w:rsid w:val="00BB7066"/>
    <w:rPr>
      <w:rFonts w:ascii="Arial" w:hAnsi="Arial" w:cs="Arial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\AppData\Roaming\Microsoft\Templates\Seasonal%20event%20flyer%20(winter).dotx" TargetMode="External"/></Relationship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0</TotalTime>
  <Pages>4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Tom Davies</cp:lastModifiedBy>
  <cp:revision>2</cp:revision>
  <cp:lastPrinted>2012-12-25T21:02:00Z</cp:lastPrinted>
  <dcterms:created xsi:type="dcterms:W3CDTF">2017-12-12T16:34:00Z</dcterms:created>
  <dcterms:modified xsi:type="dcterms:W3CDTF">2017-12-12T16:34:00Z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